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69959295" w:rsidR="00743C5D" w:rsidRPr="008E1982" w:rsidRDefault="00DE045A" w:rsidP="007778AF">
                <w:pPr>
                  <w:rPr>
                    <w:lang w:val="es-AR"/>
                  </w:rPr>
                </w:pPr>
                <w:r>
                  <w:t>EX-2026-00928929-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32039B83" w:rsidR="00743C5D" w:rsidRPr="00AB46B5" w:rsidRDefault="00741573">
            <w:pPr>
              <w:rPr>
                <w:lang w:val="es-AR"/>
              </w:rPr>
            </w:pPr>
            <w:r w:rsidRPr="00741573">
              <w:t>RESCD-2026-6</w:t>
            </w:r>
            <w:r w:rsidR="00DE045A">
              <w:t>50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2E0CEA73" w:rsidR="00743C5D" w:rsidRPr="00AB46B5" w:rsidRDefault="001B5360">
                <w:r>
                  <w:t>RENOVACIÓN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552E10D2" w:rsidR="00743C5D" w:rsidRPr="00950B4F" w:rsidRDefault="00DE045A">
            <w:r w:rsidRPr="00DE045A">
              <w:t>Dra. Romina Vanesa SELLARO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7DD4EAE6" w:rsidR="00281391" w:rsidRPr="00AB46B5" w:rsidRDefault="00E8355E" w:rsidP="00713252">
                <w:r>
                  <w:t>JTP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688FC027" w:rsidR="00743C5D" w:rsidRPr="00AB46B5" w:rsidRDefault="0005058F">
                <w:r>
                  <w:t>EXCLUSIVA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1920958B" w:rsidR="00F57AB2" w:rsidRPr="00AB46B5" w:rsidRDefault="0035023A" w:rsidP="00950B4F">
            <w:pPr>
              <w:rPr>
                <w:lang w:val="es-AR"/>
              </w:rPr>
            </w:pPr>
            <w:r>
              <w:t>Obligatoria</w:t>
            </w:r>
            <w:r w:rsidR="002363E3">
              <w:t>s</w:t>
            </w:r>
            <w:r w:rsidR="00E8355E">
              <w:t>:</w:t>
            </w:r>
            <w:r w:rsidR="00E8355E" w:rsidRPr="00E8355E">
              <w:rPr>
                <w:rFonts w:ascii="Times-Roman" w:hAnsi="Times-Roman"/>
                <w:color w:val="000000"/>
                <w:sz w:val="24"/>
                <w:szCs w:val="24"/>
              </w:rPr>
              <w:t xml:space="preserve"> </w:t>
            </w:r>
            <w:r w:rsidR="00DE045A" w:rsidRPr="00DE045A">
              <w:rPr>
                <w:rFonts w:ascii="Times-Roman" w:hAnsi="Times-Roman"/>
                <w:color w:val="000000"/>
                <w:sz w:val="24"/>
                <w:szCs w:val="24"/>
              </w:rPr>
              <w:t>Fisiología de las Plantas Superiores - carreras de Agronomía, de Licenciatura en Ciencias Ambientales y de Profesorado de Enseñanza Secundaria y Superior en Ciencias Ambientales y Fisiología Vegetal - carreras de Tecnicatura Universitaria en Jardinería, de Tecnicatura Universitaria en Producción Florihortícola y de Tecnicatura Universitaria en Producción Vegetal Orgánica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2E3DEC7D" w:rsidR="00743C5D" w:rsidRPr="00243937" w:rsidRDefault="00DE045A">
            <w:r w:rsidRPr="00DE045A">
              <w:t>Fisiología Vegetal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0D026F0C" w:rsidR="00743C5D" w:rsidRPr="00AB46B5" w:rsidRDefault="00DE045A">
                <w:r>
                  <w:t>BIOLOGÍA APLICADA Y ALIMENTOS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lastRenderedPageBreak/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2A830" w14:textId="77777777" w:rsidR="00D569AA" w:rsidRDefault="00D569AA">
      <w:pPr>
        <w:spacing w:after="0" w:line="240" w:lineRule="auto"/>
      </w:pPr>
      <w:r>
        <w:separator/>
      </w:r>
    </w:p>
  </w:endnote>
  <w:endnote w:type="continuationSeparator" w:id="0">
    <w:p w14:paraId="7568E560" w14:textId="77777777" w:rsidR="00D569AA" w:rsidRDefault="00D56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AF478" w14:textId="77777777" w:rsidR="00D569AA" w:rsidRDefault="00D569AA">
      <w:pPr>
        <w:spacing w:after="0" w:line="240" w:lineRule="auto"/>
      </w:pPr>
      <w:r>
        <w:separator/>
      </w:r>
    </w:p>
  </w:footnote>
  <w:footnote w:type="continuationSeparator" w:id="0">
    <w:p w14:paraId="40365CA3" w14:textId="77777777" w:rsidR="00D569AA" w:rsidRDefault="00D56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GTf6rXPT7MaaDZa2hqUha5R10SGp+2qtmF6vExuw0vofVrTfuYZkTtDmiBVtMY5YHYBMc25rWdHISY+QCmiPlQ==" w:salt="Pq8xlS5N+9/qhy/Y/hGus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21BEB"/>
    <w:rsid w:val="000314BC"/>
    <w:rsid w:val="0005058F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5360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3E3"/>
    <w:rsid w:val="00236FE4"/>
    <w:rsid w:val="00243937"/>
    <w:rsid w:val="00243FF1"/>
    <w:rsid w:val="00252CB5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21AB"/>
    <w:rsid w:val="003051B0"/>
    <w:rsid w:val="00317211"/>
    <w:rsid w:val="00332D85"/>
    <w:rsid w:val="0035023A"/>
    <w:rsid w:val="00362222"/>
    <w:rsid w:val="00383982"/>
    <w:rsid w:val="00387220"/>
    <w:rsid w:val="003F10CB"/>
    <w:rsid w:val="003F3AB8"/>
    <w:rsid w:val="00410CA3"/>
    <w:rsid w:val="00415130"/>
    <w:rsid w:val="004156AA"/>
    <w:rsid w:val="00422486"/>
    <w:rsid w:val="00436238"/>
    <w:rsid w:val="00465D0A"/>
    <w:rsid w:val="0046658C"/>
    <w:rsid w:val="00482A5F"/>
    <w:rsid w:val="004841D6"/>
    <w:rsid w:val="004A48FE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50EC9"/>
    <w:rsid w:val="00575F61"/>
    <w:rsid w:val="005943F6"/>
    <w:rsid w:val="005A055B"/>
    <w:rsid w:val="005A3EEC"/>
    <w:rsid w:val="005B2238"/>
    <w:rsid w:val="005B359A"/>
    <w:rsid w:val="005C088F"/>
    <w:rsid w:val="005C59DB"/>
    <w:rsid w:val="0062714D"/>
    <w:rsid w:val="00633824"/>
    <w:rsid w:val="0064079D"/>
    <w:rsid w:val="00644ED0"/>
    <w:rsid w:val="00655635"/>
    <w:rsid w:val="00661397"/>
    <w:rsid w:val="006634EC"/>
    <w:rsid w:val="0069000B"/>
    <w:rsid w:val="00697D57"/>
    <w:rsid w:val="006A5326"/>
    <w:rsid w:val="006A73F4"/>
    <w:rsid w:val="006C7085"/>
    <w:rsid w:val="006F2649"/>
    <w:rsid w:val="0070713B"/>
    <w:rsid w:val="00713252"/>
    <w:rsid w:val="007231EB"/>
    <w:rsid w:val="007238F4"/>
    <w:rsid w:val="00741573"/>
    <w:rsid w:val="00743C5D"/>
    <w:rsid w:val="00754DDA"/>
    <w:rsid w:val="00757766"/>
    <w:rsid w:val="007778AF"/>
    <w:rsid w:val="007830E1"/>
    <w:rsid w:val="00784E05"/>
    <w:rsid w:val="007E7E80"/>
    <w:rsid w:val="00822379"/>
    <w:rsid w:val="00825FC0"/>
    <w:rsid w:val="00832D4F"/>
    <w:rsid w:val="00844FAC"/>
    <w:rsid w:val="008576B4"/>
    <w:rsid w:val="00887B82"/>
    <w:rsid w:val="008B364F"/>
    <w:rsid w:val="008D3A33"/>
    <w:rsid w:val="008D3ED9"/>
    <w:rsid w:val="008E1982"/>
    <w:rsid w:val="008E318C"/>
    <w:rsid w:val="008E3972"/>
    <w:rsid w:val="00900E8D"/>
    <w:rsid w:val="00911C87"/>
    <w:rsid w:val="009159D1"/>
    <w:rsid w:val="009348F0"/>
    <w:rsid w:val="00944D6C"/>
    <w:rsid w:val="00950B4F"/>
    <w:rsid w:val="0096508C"/>
    <w:rsid w:val="00970ACF"/>
    <w:rsid w:val="00995B21"/>
    <w:rsid w:val="009A2F33"/>
    <w:rsid w:val="009A680D"/>
    <w:rsid w:val="009B298B"/>
    <w:rsid w:val="009E0E43"/>
    <w:rsid w:val="009E1D96"/>
    <w:rsid w:val="009E48AF"/>
    <w:rsid w:val="00A30EB8"/>
    <w:rsid w:val="00A57427"/>
    <w:rsid w:val="00A94A0D"/>
    <w:rsid w:val="00AA28CA"/>
    <w:rsid w:val="00AB1DDC"/>
    <w:rsid w:val="00AB46B5"/>
    <w:rsid w:val="00AC14E4"/>
    <w:rsid w:val="00B20169"/>
    <w:rsid w:val="00B3232C"/>
    <w:rsid w:val="00B46C09"/>
    <w:rsid w:val="00B64C7F"/>
    <w:rsid w:val="00B74508"/>
    <w:rsid w:val="00B87E7B"/>
    <w:rsid w:val="00BA1891"/>
    <w:rsid w:val="00BA7A7B"/>
    <w:rsid w:val="00BB40BE"/>
    <w:rsid w:val="00BD4A55"/>
    <w:rsid w:val="00C03F2A"/>
    <w:rsid w:val="00C2127A"/>
    <w:rsid w:val="00C26630"/>
    <w:rsid w:val="00C27BB8"/>
    <w:rsid w:val="00C43405"/>
    <w:rsid w:val="00C51863"/>
    <w:rsid w:val="00C6682D"/>
    <w:rsid w:val="00C7716F"/>
    <w:rsid w:val="00C77A50"/>
    <w:rsid w:val="00C80A8F"/>
    <w:rsid w:val="00CA4733"/>
    <w:rsid w:val="00CB7980"/>
    <w:rsid w:val="00CC43C9"/>
    <w:rsid w:val="00D23DED"/>
    <w:rsid w:val="00D43AB1"/>
    <w:rsid w:val="00D52212"/>
    <w:rsid w:val="00D54320"/>
    <w:rsid w:val="00D569AA"/>
    <w:rsid w:val="00D8005C"/>
    <w:rsid w:val="00DA20B0"/>
    <w:rsid w:val="00DA7386"/>
    <w:rsid w:val="00DB115F"/>
    <w:rsid w:val="00DE045A"/>
    <w:rsid w:val="00E14040"/>
    <w:rsid w:val="00E70988"/>
    <w:rsid w:val="00E8355E"/>
    <w:rsid w:val="00E8565B"/>
    <w:rsid w:val="00E93E1C"/>
    <w:rsid w:val="00EA44A2"/>
    <w:rsid w:val="00EB3107"/>
    <w:rsid w:val="00EC4ACD"/>
    <w:rsid w:val="00EC7CFB"/>
    <w:rsid w:val="00EE34F9"/>
    <w:rsid w:val="00EF5D8A"/>
    <w:rsid w:val="00F16552"/>
    <w:rsid w:val="00F25571"/>
    <w:rsid w:val="00F54980"/>
    <w:rsid w:val="00F57AB2"/>
    <w:rsid w:val="00F61F52"/>
    <w:rsid w:val="00F65061"/>
    <w:rsid w:val="00F70BE9"/>
    <w:rsid w:val="00F744D1"/>
    <w:rsid w:val="00F86CB8"/>
    <w:rsid w:val="00FA0B72"/>
    <w:rsid w:val="00FA345E"/>
    <w:rsid w:val="00FA450F"/>
    <w:rsid w:val="00FA79F8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1D125B"/>
    <w:rsid w:val="001E556B"/>
    <w:rsid w:val="00205128"/>
    <w:rsid w:val="00243FF1"/>
    <w:rsid w:val="00295679"/>
    <w:rsid w:val="003A37E7"/>
    <w:rsid w:val="003D31F3"/>
    <w:rsid w:val="005379C9"/>
    <w:rsid w:val="005819F8"/>
    <w:rsid w:val="00640AAB"/>
    <w:rsid w:val="006D3720"/>
    <w:rsid w:val="006F7863"/>
    <w:rsid w:val="007830E1"/>
    <w:rsid w:val="00944D6C"/>
    <w:rsid w:val="00A30EB8"/>
    <w:rsid w:val="00A42482"/>
    <w:rsid w:val="00B74508"/>
    <w:rsid w:val="00C16A46"/>
    <w:rsid w:val="00CC43C9"/>
    <w:rsid w:val="00CE66BB"/>
    <w:rsid w:val="00E115DE"/>
    <w:rsid w:val="00EC7CFB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3</TotalTime>
  <Pages>2</Pages>
  <Words>208</Words>
  <Characters>1146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4</cp:revision>
  <dcterms:created xsi:type="dcterms:W3CDTF">2026-07-31T13:07:00Z</dcterms:created>
  <dcterms:modified xsi:type="dcterms:W3CDTF">2026-08-03T13:33:00Z</dcterms:modified>
</cp:coreProperties>
</file>